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726" w:rsidRDefault="00506726"/>
    <w:p w:rsidR="00322F26" w:rsidRDefault="00E60BE0">
      <w:r>
        <w:rPr>
          <w:noProof/>
        </w:rPr>
        <w:drawing>
          <wp:anchor distT="0" distB="0" distL="114300" distR="114300" simplePos="0" relativeHeight="251657728" behindDoc="1" locked="0" layoutInCell="1" allowOverlap="1" wp14:anchorId="58EB79F2" wp14:editId="5CB220C3">
            <wp:simplePos x="0" y="0"/>
            <wp:positionH relativeFrom="page">
              <wp:posOffset>5372100</wp:posOffset>
            </wp:positionH>
            <wp:positionV relativeFrom="page">
              <wp:posOffset>342900</wp:posOffset>
            </wp:positionV>
            <wp:extent cx="1437005" cy="1270000"/>
            <wp:effectExtent l="0" t="0" r="0" b="0"/>
            <wp:wrapNone/>
            <wp:docPr id="2" name="Picture 2" descr="Home-Start rgb 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-Start rgb M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rightFromText="567" w:bottomFromText="567" w:vertAnchor="page" w:horzAnchor="margin" w:tblpY="568"/>
        <w:tblOverlap w:val="never"/>
        <w:tblW w:w="3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</w:tblGrid>
      <w:tr w:rsidR="00322F26" w:rsidTr="00874461">
        <w:trPr>
          <w:trHeight w:val="1418"/>
        </w:trPr>
        <w:tc>
          <w:tcPr>
            <w:tcW w:w="3250" w:type="dxa"/>
          </w:tcPr>
          <w:p w:rsidR="00322F26" w:rsidRPr="00832363" w:rsidRDefault="00322F26" w:rsidP="008F67E5">
            <w:pPr>
              <w:pStyle w:val="AddressBlock"/>
              <w:rPr>
                <w:b/>
                <w:color w:val="E05206"/>
                <w:sz w:val="20"/>
                <w:szCs w:val="20"/>
              </w:rPr>
            </w:pPr>
            <w:r w:rsidRPr="00832363">
              <w:rPr>
                <w:b/>
                <w:color w:val="E05206"/>
                <w:sz w:val="20"/>
                <w:szCs w:val="20"/>
              </w:rPr>
              <w:t>Home-Start Knowsley</w:t>
            </w:r>
          </w:p>
          <w:p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smartTag w:uri="urn:schemas-microsoft-com:office:smarttags" w:element="address">
              <w:smartTag w:uri="urn:schemas-microsoft-com:office:smarttags" w:element="Street">
                <w:r w:rsidRPr="00832363">
                  <w:rPr>
                    <w:sz w:val="18"/>
                    <w:szCs w:val="18"/>
                  </w:rPr>
                  <w:t>55 Rupert Road</w:t>
                </w:r>
              </w:smartTag>
              <w:r w:rsidRPr="00832363">
                <w:rPr>
                  <w:sz w:val="18"/>
                  <w:szCs w:val="18"/>
                </w:rPr>
                <w:t xml:space="preserve">, </w:t>
              </w:r>
              <w:smartTag w:uri="urn:schemas-microsoft-com:office:smarttags" w:element="City">
                <w:r w:rsidRPr="00832363">
                  <w:rPr>
                    <w:sz w:val="18"/>
                    <w:szCs w:val="18"/>
                  </w:rPr>
                  <w:t>Huyton</w:t>
                </w:r>
              </w:smartTag>
              <w:r w:rsidRPr="00832363">
                <w:rPr>
                  <w:sz w:val="18"/>
                  <w:szCs w:val="18"/>
                </w:rPr>
                <w:t xml:space="preserve">, </w:t>
              </w:r>
              <w:smartTag w:uri="urn:schemas-microsoft-com:office:smarttags" w:element="PostalCode">
                <w:r w:rsidRPr="00832363">
                  <w:rPr>
                    <w:sz w:val="18"/>
                    <w:szCs w:val="18"/>
                  </w:rPr>
                  <w:t>L36 9TB</w:t>
                </w:r>
              </w:smartTag>
            </w:smartTag>
          </w:p>
          <w:p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T</w:t>
            </w:r>
            <w:r w:rsidRPr="00832363">
              <w:rPr>
                <w:sz w:val="18"/>
                <w:szCs w:val="18"/>
              </w:rPr>
              <w:tab/>
              <w:t>0151 480 3910</w:t>
            </w:r>
          </w:p>
          <w:p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F</w:t>
            </w:r>
            <w:r w:rsidRPr="00832363">
              <w:rPr>
                <w:sz w:val="18"/>
                <w:szCs w:val="18"/>
              </w:rPr>
              <w:tab/>
              <w:t>0151 489 9159</w:t>
            </w:r>
          </w:p>
          <w:p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E</w:t>
            </w:r>
            <w:r w:rsidRPr="00832363">
              <w:rPr>
                <w:sz w:val="18"/>
                <w:szCs w:val="18"/>
              </w:rPr>
              <w:tab/>
              <w:t>info@homestartknowsley.org</w:t>
            </w:r>
            <w:smartTag w:uri="urn:schemas-microsoft-com:office:smarttags" w:element="PersonName">
              <w:r w:rsidRPr="00832363">
                <w:rPr>
                  <w:sz w:val="18"/>
                  <w:szCs w:val="18"/>
                </w:rPr>
                <w:t>.uk</w:t>
              </w:r>
            </w:smartTag>
          </w:p>
          <w:p w:rsidR="00322F26" w:rsidRDefault="00322F26" w:rsidP="008F67E5">
            <w:pPr>
              <w:pStyle w:val="AddressBlock"/>
            </w:pPr>
            <w:r w:rsidRPr="00832363">
              <w:rPr>
                <w:rStyle w:val="OrangeAddressBlock"/>
                <w:sz w:val="18"/>
                <w:szCs w:val="18"/>
              </w:rPr>
              <w:t>W</w:t>
            </w:r>
            <w:r w:rsidRPr="00832363">
              <w:rPr>
                <w:sz w:val="18"/>
                <w:szCs w:val="18"/>
              </w:rPr>
              <w:tab/>
              <w:t>www.homestartknowsley.org</w:t>
            </w:r>
            <w:smartTag w:uri="urn:schemas-microsoft-com:office:smarttags" w:element="PersonName">
              <w:r w:rsidRPr="00832363">
                <w:rPr>
                  <w:sz w:val="18"/>
                  <w:szCs w:val="18"/>
                </w:rPr>
                <w:t>.uk</w:t>
              </w:r>
            </w:smartTag>
          </w:p>
        </w:tc>
      </w:tr>
    </w:tbl>
    <w:p w:rsidR="00AA049A" w:rsidRDefault="00AA049A" w:rsidP="00CB1498">
      <w:pPr>
        <w:tabs>
          <w:tab w:val="left" w:pos="8258"/>
        </w:tabs>
      </w:pPr>
    </w:p>
    <w:p w:rsidR="0060756C" w:rsidRDefault="0060756C" w:rsidP="00874461">
      <w:pPr>
        <w:tabs>
          <w:tab w:val="left" w:pos="8258"/>
        </w:tabs>
        <w:rPr>
          <w:b/>
          <w:color w:val="0070C0"/>
          <w:sz w:val="28"/>
          <w:szCs w:val="28"/>
        </w:rPr>
      </w:pPr>
    </w:p>
    <w:p w:rsidR="0060756C" w:rsidRDefault="0060756C" w:rsidP="0060756C">
      <w:pPr>
        <w:tabs>
          <w:tab w:val="left" w:pos="4020"/>
        </w:tabs>
        <w:rPr>
          <w:rFonts w:ascii="Lucida Sans Unicode" w:hAnsi="Lucida Sans Unicode" w:cs="Lucida Sans Unicode"/>
          <w:color w:val="2B2E2F"/>
          <w:sz w:val="21"/>
          <w:szCs w:val="21"/>
        </w:rPr>
      </w:pPr>
      <w:r>
        <w:rPr>
          <w:rFonts w:ascii="Lucida Sans Unicode" w:hAnsi="Lucida Sans Unicode" w:cs="Lucida Sans Unicode"/>
          <w:color w:val="2B2E2F"/>
          <w:sz w:val="21"/>
          <w:szCs w:val="21"/>
        </w:rPr>
        <w:tab/>
      </w:r>
    </w:p>
    <w:tbl>
      <w:tblPr>
        <w:tblpPr w:leftFromText="1134" w:topFromText="567" w:bottomFromText="567" w:vertAnchor="page" w:horzAnchor="page" w:tblpX="8348" w:tblpY="2715"/>
        <w:tblOverlap w:val="never"/>
        <w:tblW w:w="0" w:type="auto"/>
        <w:tblBorders>
          <w:top w:val="single" w:sz="8" w:space="0" w:color="ED7703"/>
          <w:bottom w:val="single" w:sz="8" w:space="0" w:color="ED7703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2778"/>
      </w:tblGrid>
      <w:tr w:rsidR="0060756C" w:rsidTr="00270173">
        <w:trPr>
          <w:trHeight w:val="24"/>
        </w:trPr>
        <w:tc>
          <w:tcPr>
            <w:tcW w:w="2778" w:type="dxa"/>
            <w:tcBorders>
              <w:top w:val="single" w:sz="8" w:space="0" w:color="ED7703"/>
              <w:bottom w:val="single" w:sz="8" w:space="0" w:color="ED7703"/>
            </w:tcBorders>
          </w:tcPr>
          <w:p w:rsidR="0060756C" w:rsidRDefault="0060756C" w:rsidP="00270173">
            <w:pPr>
              <w:pStyle w:val="SchemeName"/>
              <w:framePr w:hSpace="0" w:wrap="auto" w:vAnchor="margin" w:hAnchor="text" w:xAlign="left" w:yAlign="inline"/>
              <w:suppressOverlap w:val="0"/>
              <w:jc w:val="center"/>
            </w:pPr>
            <w:r>
              <w:t>Home-Start Knowsley</w:t>
            </w:r>
          </w:p>
        </w:tc>
      </w:tr>
    </w:tbl>
    <w:p w:rsidR="0060756C" w:rsidRDefault="0060756C" w:rsidP="0060756C">
      <w:pPr>
        <w:tabs>
          <w:tab w:val="left" w:pos="4020"/>
        </w:tabs>
        <w:rPr>
          <w:rFonts w:ascii="Lucida Sans Unicode" w:hAnsi="Lucida Sans Unicode" w:cs="Lucida Sans Unicode"/>
          <w:color w:val="2B2E2F"/>
          <w:sz w:val="21"/>
          <w:szCs w:val="21"/>
        </w:rPr>
      </w:pPr>
    </w:p>
    <w:p w:rsidR="0060756C" w:rsidRDefault="0060756C" w:rsidP="0060756C"/>
    <w:p w:rsidR="00FD5987" w:rsidRDefault="00FD5987" w:rsidP="00094B67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  <w:lang w:eastAsia="en-US"/>
        </w:rPr>
      </w:pPr>
    </w:p>
    <w:p w:rsidR="007A5DE6" w:rsidRDefault="007A5DE6" w:rsidP="007A5DE6">
      <w:pPr>
        <w:rPr>
          <w:rFonts w:ascii="Arial" w:hAnsi="Arial" w:cs="Arial"/>
        </w:rPr>
      </w:pPr>
      <w:r w:rsidRPr="00E11EF0">
        <w:rPr>
          <w:rFonts w:ascii="Arial" w:hAnsi="Arial" w:cs="Arial"/>
        </w:rPr>
        <w:t>Dear</w:t>
      </w:r>
      <w:r>
        <w:rPr>
          <w:rFonts w:ascii="Arial" w:hAnsi="Arial" w:cs="Arial"/>
        </w:rPr>
        <w:t xml:space="preserve"> Applicant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</w:p>
    <w:p w:rsidR="007A5DE6" w:rsidRPr="009E60F4" w:rsidRDefault="007A5DE6" w:rsidP="007A5D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Scheme </w:t>
      </w:r>
      <w:r w:rsidRPr="009E60F4">
        <w:rPr>
          <w:rFonts w:ascii="Arial" w:hAnsi="Arial" w:cs="Arial"/>
          <w:b/>
        </w:rPr>
        <w:t>Organiser – 37 hours</w:t>
      </w:r>
    </w:p>
    <w:p w:rsidR="007A5DE6" w:rsidRPr="00E11EF0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  <w:r>
        <w:rPr>
          <w:rFonts w:ascii="Arial" w:hAnsi="Arial" w:cs="Arial"/>
        </w:rPr>
        <w:t>Thank you for expressing an interest in the above position.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find attached an application pack which includes an application form, person specification and job description. 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  <w:r>
        <w:rPr>
          <w:rFonts w:ascii="Arial" w:hAnsi="Arial" w:cs="Arial"/>
        </w:rPr>
        <w:t>Also I have attached a leaflet which gives more information about our scheme and about our work with families in Knowsley.</w:t>
      </w:r>
    </w:p>
    <w:p w:rsidR="007A5DE6" w:rsidRDefault="007A5DE6" w:rsidP="007A5DE6">
      <w:pPr>
        <w:rPr>
          <w:rFonts w:ascii="Arial" w:hAnsi="Arial" w:cs="Arial"/>
          <w:b/>
        </w:rPr>
      </w:pPr>
    </w:p>
    <w:p w:rsidR="007A5DE6" w:rsidRPr="009E60F4" w:rsidRDefault="007A5DE6" w:rsidP="007A5DE6">
      <w:pPr>
        <w:rPr>
          <w:rFonts w:ascii="Arial" w:hAnsi="Arial" w:cs="Arial"/>
          <w:b/>
        </w:rPr>
      </w:pPr>
      <w:r w:rsidRPr="009E60F4">
        <w:rPr>
          <w:rFonts w:ascii="Arial" w:hAnsi="Arial" w:cs="Arial"/>
          <w:b/>
        </w:rPr>
        <w:t>The closing date for applications is:</w:t>
      </w:r>
      <w:r w:rsidRPr="009E60F4">
        <w:rPr>
          <w:rFonts w:ascii="Arial" w:hAnsi="Arial" w:cs="Arial"/>
          <w:b/>
        </w:rPr>
        <w:tab/>
      </w:r>
      <w:r w:rsidRPr="009E60F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Wednesday 14</w:t>
      </w:r>
      <w:r w:rsidRPr="0038597C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November at 12 noon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Pr="006A7C9A" w:rsidRDefault="007A5DE6" w:rsidP="007A5DE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Please submit your application by email to Pamela Bowes at pam.bowes@homestartknowsley.org.uk. 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  <w:r>
        <w:rPr>
          <w:rFonts w:ascii="Arial" w:hAnsi="Arial" w:cs="Arial"/>
        </w:rPr>
        <w:t>While we thank you for applying, applications will not be acknowledged, unless you are invited to interview.</w:t>
      </w:r>
    </w:p>
    <w:p w:rsidR="007A5DE6" w:rsidRDefault="007A5DE6" w:rsidP="007A5DE6">
      <w:pPr>
        <w:rPr>
          <w:rFonts w:ascii="Arial" w:hAnsi="Arial" w:cs="Arial"/>
          <w:b/>
        </w:rPr>
      </w:pPr>
    </w:p>
    <w:p w:rsidR="007A5DE6" w:rsidRDefault="007A5DE6" w:rsidP="007A5D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9E60F4">
        <w:rPr>
          <w:rFonts w:ascii="Arial" w:hAnsi="Arial" w:cs="Arial"/>
          <w:b/>
        </w:rPr>
        <w:t>he interview date will be:</w:t>
      </w:r>
      <w:r w:rsidRPr="009E60F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E60F4">
        <w:rPr>
          <w:rFonts w:ascii="Arial" w:hAnsi="Arial" w:cs="Arial"/>
          <w:b/>
        </w:rPr>
        <w:tab/>
      </w:r>
      <w:r w:rsidRPr="009E60F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W/c 26</w:t>
      </w:r>
      <w:r w:rsidRPr="0038597C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November 2018</w:t>
      </w:r>
    </w:p>
    <w:p w:rsidR="007A5DE6" w:rsidRDefault="007A5DE6" w:rsidP="007A5DE6">
      <w:pPr>
        <w:rPr>
          <w:rFonts w:ascii="Arial" w:hAnsi="Arial" w:cs="Arial"/>
          <w:b/>
        </w:rPr>
      </w:pPr>
    </w:p>
    <w:p w:rsidR="007A5DE6" w:rsidRPr="009E60F4" w:rsidRDefault="007A5DE6" w:rsidP="007A5DE6">
      <w:pPr>
        <w:rPr>
          <w:rFonts w:ascii="Arial" w:hAnsi="Arial" w:cs="Arial"/>
        </w:rPr>
      </w:pPr>
      <w:r>
        <w:rPr>
          <w:rFonts w:ascii="Arial" w:hAnsi="Arial" w:cs="Arial"/>
        </w:rPr>
        <w:t>I look forward to hearing from you.</w:t>
      </w:r>
    </w:p>
    <w:p w:rsidR="007A5DE6" w:rsidRDefault="007A5DE6" w:rsidP="007A5DE6">
      <w:pPr>
        <w:rPr>
          <w:rFonts w:ascii="Arial" w:hAnsi="Arial" w:cs="Arial"/>
          <w:b/>
        </w:rPr>
      </w:pPr>
    </w:p>
    <w:p w:rsidR="007A5DE6" w:rsidRDefault="007A5DE6" w:rsidP="007A5DE6">
      <w:pPr>
        <w:rPr>
          <w:rFonts w:ascii="Arial" w:hAnsi="Arial" w:cs="Arial"/>
        </w:rPr>
      </w:pPr>
      <w:r w:rsidRPr="009E60F4">
        <w:rPr>
          <w:rFonts w:ascii="Arial" w:hAnsi="Arial" w:cs="Arial"/>
        </w:rPr>
        <w:t>Yours sincerely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Pr="006A7C9A" w:rsidRDefault="007A5DE6" w:rsidP="007A5DE6">
      <w:pPr>
        <w:rPr>
          <w:rFonts w:ascii="Bradley Hand ITC" w:hAnsi="Bradley Hand ITC" w:cs="Arial"/>
          <w:i/>
          <w:sz w:val="36"/>
          <w:szCs w:val="36"/>
        </w:rPr>
      </w:pPr>
      <w:r w:rsidRPr="006A7C9A">
        <w:rPr>
          <w:rFonts w:ascii="Bradley Hand ITC" w:hAnsi="Bradley Hand ITC" w:cs="Arial"/>
          <w:i/>
          <w:sz w:val="36"/>
          <w:szCs w:val="36"/>
        </w:rPr>
        <w:t>P Bowes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Pr="00364DA7" w:rsidRDefault="007A5DE6" w:rsidP="007A5DE6">
      <w:pPr>
        <w:rPr>
          <w:rFonts w:ascii="Arial" w:hAnsi="Arial" w:cs="Arial"/>
        </w:rPr>
      </w:pPr>
      <w:r w:rsidRPr="00364DA7">
        <w:rPr>
          <w:rFonts w:ascii="Arial" w:hAnsi="Arial" w:cs="Arial"/>
        </w:rPr>
        <w:t>Pamela Bowes</w:t>
      </w:r>
    </w:p>
    <w:p w:rsidR="007A5DE6" w:rsidRPr="00364DA7" w:rsidRDefault="007A5DE6" w:rsidP="007A5DE6">
      <w:pPr>
        <w:rPr>
          <w:rFonts w:ascii="Arial" w:hAnsi="Arial" w:cs="Arial"/>
        </w:rPr>
      </w:pPr>
      <w:r w:rsidRPr="00364DA7">
        <w:rPr>
          <w:rFonts w:ascii="Arial" w:hAnsi="Arial" w:cs="Arial"/>
        </w:rPr>
        <w:t>Home-Start Knowsley Manager</w:t>
      </w:r>
    </w:p>
    <w:p w:rsidR="007A5DE6" w:rsidRDefault="007A5DE6" w:rsidP="007A5DE6">
      <w:pPr>
        <w:rPr>
          <w:rFonts w:ascii="Arial" w:hAnsi="Arial" w:cs="Arial"/>
        </w:rPr>
      </w:pPr>
    </w:p>
    <w:p w:rsidR="007A5DE6" w:rsidRDefault="007A5DE6" w:rsidP="007A5DE6">
      <w:pPr>
        <w:rPr>
          <w:rFonts w:ascii="Arial" w:hAnsi="Arial" w:cs="Arial"/>
        </w:rPr>
      </w:pPr>
    </w:p>
    <w:p w:rsidR="007A5DE6" w:rsidRPr="009E60F4" w:rsidRDefault="007A5DE6" w:rsidP="007A5DE6">
      <w:pPr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Att</w:t>
      </w:r>
      <w:proofErr w:type="spellEnd"/>
      <w:r w:rsidRPr="009E60F4">
        <w:rPr>
          <w:rFonts w:ascii="Arial" w:hAnsi="Arial" w:cs="Arial"/>
          <w:sz w:val="16"/>
          <w:szCs w:val="16"/>
        </w:rPr>
        <w:t>:</w:t>
      </w:r>
    </w:p>
    <w:p w:rsidR="007A5DE6" w:rsidRPr="009E60F4" w:rsidRDefault="007A5DE6" w:rsidP="007A5DE6">
      <w:pPr>
        <w:rPr>
          <w:rFonts w:ascii="Arial" w:hAnsi="Arial" w:cs="Arial"/>
          <w:sz w:val="16"/>
          <w:szCs w:val="16"/>
        </w:rPr>
      </w:pPr>
      <w:r w:rsidRPr="009E60F4">
        <w:rPr>
          <w:rFonts w:ascii="Arial" w:hAnsi="Arial" w:cs="Arial"/>
          <w:sz w:val="16"/>
          <w:szCs w:val="16"/>
        </w:rPr>
        <w:t>Home-Start leaflet</w:t>
      </w:r>
    </w:p>
    <w:p w:rsidR="007A5DE6" w:rsidRPr="009E60F4" w:rsidRDefault="007A5DE6" w:rsidP="007A5DE6">
      <w:pPr>
        <w:rPr>
          <w:rFonts w:ascii="Arial" w:hAnsi="Arial" w:cs="Arial"/>
          <w:sz w:val="16"/>
          <w:szCs w:val="16"/>
        </w:rPr>
      </w:pPr>
      <w:r w:rsidRPr="009E60F4">
        <w:rPr>
          <w:rFonts w:ascii="Arial" w:hAnsi="Arial" w:cs="Arial"/>
          <w:sz w:val="16"/>
          <w:szCs w:val="16"/>
        </w:rPr>
        <w:t>Application form</w:t>
      </w:r>
    </w:p>
    <w:p w:rsidR="007A5DE6" w:rsidRPr="009E60F4" w:rsidRDefault="007A5DE6" w:rsidP="007A5DE6">
      <w:pPr>
        <w:rPr>
          <w:rFonts w:ascii="Arial" w:hAnsi="Arial" w:cs="Arial"/>
          <w:sz w:val="16"/>
          <w:szCs w:val="16"/>
        </w:rPr>
      </w:pPr>
      <w:r w:rsidRPr="009E60F4">
        <w:rPr>
          <w:rFonts w:ascii="Arial" w:hAnsi="Arial" w:cs="Arial"/>
          <w:sz w:val="16"/>
          <w:szCs w:val="16"/>
        </w:rPr>
        <w:t>Person Spec</w:t>
      </w:r>
    </w:p>
    <w:p w:rsidR="007A5DE6" w:rsidRPr="00CB1498" w:rsidRDefault="007A5DE6" w:rsidP="007A5DE6">
      <w:r w:rsidRPr="009E60F4">
        <w:rPr>
          <w:rFonts w:ascii="Arial" w:hAnsi="Arial" w:cs="Arial"/>
          <w:sz w:val="16"/>
          <w:szCs w:val="16"/>
        </w:rPr>
        <w:t>Job Description</w:t>
      </w:r>
    </w:p>
    <w:p w:rsidR="00E71E0E" w:rsidRPr="00874461" w:rsidRDefault="00E71E0E" w:rsidP="00874461">
      <w:pPr>
        <w:tabs>
          <w:tab w:val="left" w:pos="1905"/>
        </w:tabs>
        <w:rPr>
          <w:szCs w:val="22"/>
        </w:rPr>
      </w:pPr>
      <w:bookmarkStart w:id="0" w:name="_GoBack"/>
      <w:bookmarkEnd w:id="0"/>
    </w:p>
    <w:sectPr w:rsidR="00E71E0E" w:rsidRPr="00874461" w:rsidSect="00FD5987">
      <w:footerReference w:type="default" r:id="rId8"/>
      <w:pgSz w:w="11906" w:h="16838"/>
      <w:pgMar w:top="1191" w:right="1440" w:bottom="119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C42" w:rsidRDefault="007B5C42" w:rsidP="00CB1498">
      <w:r>
        <w:separator/>
      </w:r>
    </w:p>
  </w:endnote>
  <w:endnote w:type="continuationSeparator" w:id="0">
    <w:p w:rsidR="007B5C42" w:rsidRDefault="007B5C42" w:rsidP="00CB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726" w:rsidRDefault="00A563DF" w:rsidP="00EE39E3">
    <w:pPr>
      <w:pStyle w:val="Footer"/>
      <w:jc w:val="right"/>
      <w:rPr>
        <w:color w:val="A31A7E"/>
        <w:sz w:val="16"/>
        <w:szCs w:val="16"/>
      </w:rPr>
    </w:pPr>
    <w:r>
      <w:rPr>
        <w:rFonts w:ascii="Times New Roman" w:hAnsi="Times New Roman"/>
        <w:noProof/>
        <w:color w:val="0000FF"/>
        <w:sz w:val="15"/>
        <w:szCs w:val="15"/>
        <w:bdr w:val="none" w:sz="0" w:space="0" w:color="auto" w:frame="1"/>
        <w:lang w:val="en-GB"/>
      </w:rPr>
      <w:drawing>
        <wp:anchor distT="0" distB="0" distL="114300" distR="114300" simplePos="0" relativeHeight="251660287" behindDoc="0" locked="0" layoutInCell="1" allowOverlap="1" wp14:anchorId="3BF684C2" wp14:editId="3207DA4D">
          <wp:simplePos x="0" y="0"/>
          <wp:positionH relativeFrom="column">
            <wp:posOffset>5324475</wp:posOffset>
          </wp:positionH>
          <wp:positionV relativeFrom="paragraph">
            <wp:posOffset>-708660</wp:posOffset>
          </wp:positionV>
          <wp:extent cx="1276350" cy="850900"/>
          <wp:effectExtent l="0" t="0" r="0" b="6350"/>
          <wp:wrapNone/>
          <wp:docPr id="5" name="Picture 5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nowsley_logo_2010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0000FF"/>
        <w:sz w:val="15"/>
        <w:szCs w:val="15"/>
        <w:bdr w:val="none" w:sz="0" w:space="0" w:color="auto" w:frame="1"/>
        <w:lang w:val="en-GB"/>
      </w:rPr>
      <w:drawing>
        <wp:anchor distT="0" distB="0" distL="114300" distR="114300" simplePos="0" relativeHeight="251668480" behindDoc="0" locked="0" layoutInCell="1" allowOverlap="1" wp14:anchorId="2F3984B9" wp14:editId="59A4D4B6">
          <wp:simplePos x="0" y="0"/>
          <wp:positionH relativeFrom="column">
            <wp:posOffset>3733800</wp:posOffset>
          </wp:positionH>
          <wp:positionV relativeFrom="paragraph">
            <wp:posOffset>-480060</wp:posOffset>
          </wp:positionV>
          <wp:extent cx="1591945" cy="409575"/>
          <wp:effectExtent l="0" t="0" r="8255" b="9525"/>
          <wp:wrapNone/>
          <wp:docPr id="7" name="Picture 7" descr="https://entyce-creative.com/Steve-Morgan-Foundation/images/image-a0916b07750aa80b8ce7c0da74ada13b0b852694.jpg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yce-creative.com/Steve-Morgan-Foundation/images/image-a0916b07750aa80b8ce7c0da74ada13b0b85269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707" cy="413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36576" distB="36576" distL="36576" distR="36576" simplePos="0" relativeHeight="251667456" behindDoc="0" locked="0" layoutInCell="1" allowOverlap="1" wp14:anchorId="48B188B1" wp14:editId="32C42990">
          <wp:simplePos x="0" y="0"/>
          <wp:positionH relativeFrom="column">
            <wp:posOffset>2533650</wp:posOffset>
          </wp:positionH>
          <wp:positionV relativeFrom="paragraph">
            <wp:posOffset>-440559</wp:posOffset>
          </wp:positionV>
          <wp:extent cx="1197968" cy="43815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96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4384" behindDoc="0" locked="0" layoutInCell="1" allowOverlap="1" wp14:anchorId="7505A840" wp14:editId="7D6FFC60">
          <wp:simplePos x="0" y="0"/>
          <wp:positionH relativeFrom="column">
            <wp:posOffset>1676400</wp:posOffset>
          </wp:positionH>
          <wp:positionV relativeFrom="paragraph">
            <wp:posOffset>-518160</wp:posOffset>
          </wp:positionV>
          <wp:extent cx="709930" cy="571500"/>
          <wp:effectExtent l="0" t="0" r="0" b="0"/>
          <wp:wrapNone/>
          <wp:docPr id="6" name="Picture 6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 up of a logo&#10;&#10;Description generated with very high confidence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993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2336" behindDoc="0" locked="0" layoutInCell="1" allowOverlap="1" wp14:anchorId="05F2A0C2" wp14:editId="6367707D">
          <wp:simplePos x="0" y="0"/>
          <wp:positionH relativeFrom="column">
            <wp:posOffset>219075</wp:posOffset>
          </wp:positionH>
          <wp:positionV relativeFrom="paragraph">
            <wp:posOffset>-519430</wp:posOffset>
          </wp:positionV>
          <wp:extent cx="1164590" cy="515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1312" behindDoc="0" locked="0" layoutInCell="1" allowOverlap="1" wp14:anchorId="58E24BCF" wp14:editId="522BA6FB">
          <wp:simplePos x="0" y="0"/>
          <wp:positionH relativeFrom="column">
            <wp:posOffset>-542925</wp:posOffset>
          </wp:positionH>
          <wp:positionV relativeFrom="paragraph">
            <wp:posOffset>-622935</wp:posOffset>
          </wp:positionV>
          <wp:extent cx="656590" cy="7239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39E3">
      <w:rPr>
        <w:color w:val="A31A7E"/>
        <w:sz w:val="16"/>
        <w:szCs w:val="16"/>
        <w:lang w:val="en-GB"/>
      </w:rPr>
      <w:t xml:space="preserve">                                                                    </w:t>
    </w:r>
    <w:r w:rsidR="00EE39E3">
      <w:rPr>
        <w:noProof/>
        <w:lang w:val="en-GB"/>
      </w:rPr>
      <w:t xml:space="preserve">                  </w:t>
    </w:r>
  </w:p>
  <w:p w:rsidR="00506726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</w:p>
  <w:p w:rsidR="00506726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</w:p>
  <w:p w:rsidR="00506726" w:rsidRPr="00CB1498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  <w:bookmarkStart w:id="1" w:name="_Hlk493749879"/>
    <w:bookmarkStart w:id="2" w:name="_Hlk493749880"/>
    <w:bookmarkStart w:id="3" w:name="_Hlk493749881"/>
    <w:r w:rsidRPr="00CB1498">
      <w:rPr>
        <w:color w:val="A31A7E"/>
        <w:sz w:val="16"/>
        <w:szCs w:val="16"/>
      </w:rPr>
      <w:t xml:space="preserve">Home-Start Knowsley, </w:t>
    </w:r>
    <w:r w:rsidR="00AA5B8F">
      <w:rPr>
        <w:color w:val="A31A7E"/>
        <w:sz w:val="16"/>
        <w:szCs w:val="16"/>
      </w:rPr>
      <w:t xml:space="preserve">a company limited by guarantee </w:t>
    </w:r>
    <w:r w:rsidRPr="00CB1498">
      <w:rPr>
        <w:color w:val="A31A7E"/>
        <w:sz w:val="16"/>
        <w:szCs w:val="16"/>
      </w:rPr>
      <w:t>Registration no. 5197002 Registered charity no. 1107933</w:t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C42" w:rsidRDefault="007B5C42" w:rsidP="00CB1498">
      <w:r>
        <w:separator/>
      </w:r>
    </w:p>
  </w:footnote>
  <w:footnote w:type="continuationSeparator" w:id="0">
    <w:p w:rsidR="007B5C42" w:rsidRDefault="007B5C42" w:rsidP="00CB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3D53"/>
    <w:multiLevelType w:val="hybridMultilevel"/>
    <w:tmpl w:val="95E4F21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1C0"/>
    <w:rsid w:val="000267F2"/>
    <w:rsid w:val="0002782D"/>
    <w:rsid w:val="00050E19"/>
    <w:rsid w:val="00094B67"/>
    <w:rsid w:val="000B180D"/>
    <w:rsid w:val="000B6D7B"/>
    <w:rsid w:val="0010142C"/>
    <w:rsid w:val="00101C14"/>
    <w:rsid w:val="00105CD1"/>
    <w:rsid w:val="00136D99"/>
    <w:rsid w:val="001462EC"/>
    <w:rsid w:val="00151EEC"/>
    <w:rsid w:val="001A4FCA"/>
    <w:rsid w:val="001A61C0"/>
    <w:rsid w:val="001E5417"/>
    <w:rsid w:val="002066C3"/>
    <w:rsid w:val="00233AB5"/>
    <w:rsid w:val="0024716A"/>
    <w:rsid w:val="0025460A"/>
    <w:rsid w:val="00256FF3"/>
    <w:rsid w:val="00271360"/>
    <w:rsid w:val="00282C8A"/>
    <w:rsid w:val="002C3639"/>
    <w:rsid w:val="002D3D3F"/>
    <w:rsid w:val="002E099D"/>
    <w:rsid w:val="002F72C0"/>
    <w:rsid w:val="003008F0"/>
    <w:rsid w:val="00321F7D"/>
    <w:rsid w:val="00322F26"/>
    <w:rsid w:val="00343D62"/>
    <w:rsid w:val="00346623"/>
    <w:rsid w:val="0035356F"/>
    <w:rsid w:val="004B72A3"/>
    <w:rsid w:val="00503E38"/>
    <w:rsid w:val="00506726"/>
    <w:rsid w:val="0052204B"/>
    <w:rsid w:val="005C2B57"/>
    <w:rsid w:val="005D333E"/>
    <w:rsid w:val="005E4A63"/>
    <w:rsid w:val="005F3835"/>
    <w:rsid w:val="0060756C"/>
    <w:rsid w:val="00615F43"/>
    <w:rsid w:val="00623B20"/>
    <w:rsid w:val="00642429"/>
    <w:rsid w:val="00662247"/>
    <w:rsid w:val="006A0364"/>
    <w:rsid w:val="006A29ED"/>
    <w:rsid w:val="007461AC"/>
    <w:rsid w:val="00771E69"/>
    <w:rsid w:val="00777FCA"/>
    <w:rsid w:val="007807E4"/>
    <w:rsid w:val="007A497E"/>
    <w:rsid w:val="007A5898"/>
    <w:rsid w:val="007A5DE6"/>
    <w:rsid w:val="007B1035"/>
    <w:rsid w:val="007B103C"/>
    <w:rsid w:val="007B5C42"/>
    <w:rsid w:val="007C4AB1"/>
    <w:rsid w:val="007D5E68"/>
    <w:rsid w:val="007F5E97"/>
    <w:rsid w:val="00832363"/>
    <w:rsid w:val="00832428"/>
    <w:rsid w:val="008509EA"/>
    <w:rsid w:val="0087150B"/>
    <w:rsid w:val="00874461"/>
    <w:rsid w:val="00883C34"/>
    <w:rsid w:val="008D2AFF"/>
    <w:rsid w:val="008E47E3"/>
    <w:rsid w:val="008F67E5"/>
    <w:rsid w:val="00913BCC"/>
    <w:rsid w:val="00917A15"/>
    <w:rsid w:val="00961270"/>
    <w:rsid w:val="00963BED"/>
    <w:rsid w:val="009E5CCA"/>
    <w:rsid w:val="00A2104B"/>
    <w:rsid w:val="00A23CD1"/>
    <w:rsid w:val="00A27B97"/>
    <w:rsid w:val="00A40B9D"/>
    <w:rsid w:val="00A4462F"/>
    <w:rsid w:val="00A53BC5"/>
    <w:rsid w:val="00A563DF"/>
    <w:rsid w:val="00A63219"/>
    <w:rsid w:val="00A8264C"/>
    <w:rsid w:val="00AA049A"/>
    <w:rsid w:val="00AA5B8F"/>
    <w:rsid w:val="00AC3534"/>
    <w:rsid w:val="00AC570E"/>
    <w:rsid w:val="00AD5456"/>
    <w:rsid w:val="00AF164C"/>
    <w:rsid w:val="00AF7B97"/>
    <w:rsid w:val="00B2304D"/>
    <w:rsid w:val="00B55B95"/>
    <w:rsid w:val="00B576CB"/>
    <w:rsid w:val="00B653D7"/>
    <w:rsid w:val="00BA08DC"/>
    <w:rsid w:val="00BB62F5"/>
    <w:rsid w:val="00BC1DAC"/>
    <w:rsid w:val="00C33F80"/>
    <w:rsid w:val="00C46018"/>
    <w:rsid w:val="00C62A77"/>
    <w:rsid w:val="00C855D0"/>
    <w:rsid w:val="00CB1498"/>
    <w:rsid w:val="00CD3117"/>
    <w:rsid w:val="00CE2614"/>
    <w:rsid w:val="00CF1190"/>
    <w:rsid w:val="00CF3F27"/>
    <w:rsid w:val="00CF72F7"/>
    <w:rsid w:val="00D15039"/>
    <w:rsid w:val="00D2716D"/>
    <w:rsid w:val="00D4166B"/>
    <w:rsid w:val="00D56FD2"/>
    <w:rsid w:val="00DC3806"/>
    <w:rsid w:val="00DE36F4"/>
    <w:rsid w:val="00DE772F"/>
    <w:rsid w:val="00E017B9"/>
    <w:rsid w:val="00E055D1"/>
    <w:rsid w:val="00E334E1"/>
    <w:rsid w:val="00E60BE0"/>
    <w:rsid w:val="00E71E0E"/>
    <w:rsid w:val="00E75BD3"/>
    <w:rsid w:val="00EE39E3"/>
    <w:rsid w:val="00F00B51"/>
    <w:rsid w:val="00F14744"/>
    <w:rsid w:val="00F44653"/>
    <w:rsid w:val="00F45450"/>
    <w:rsid w:val="00F45C3E"/>
    <w:rsid w:val="00F82EC0"/>
    <w:rsid w:val="00F875CA"/>
    <w:rsid w:val="00FB58B1"/>
    <w:rsid w:val="00FC6C8B"/>
    <w:rsid w:val="00FD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B046F9-943E-41F2-9D65-9127B9072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498"/>
    <w:rPr>
      <w:rFonts w:ascii="Lucida Sans" w:eastAsia="Times New Roman" w:hAnsi="Lucida Sans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Block">
    <w:name w:val="Address Block"/>
    <w:uiPriority w:val="99"/>
    <w:rsid w:val="00CB1498"/>
    <w:pPr>
      <w:tabs>
        <w:tab w:val="left" w:pos="227"/>
      </w:tabs>
      <w:spacing w:line="220" w:lineRule="atLeast"/>
    </w:pPr>
    <w:rPr>
      <w:rFonts w:ascii="Lucida Sans" w:eastAsia="Times New Roman" w:hAnsi="Lucida Sans"/>
      <w:color w:val="A31A7E"/>
      <w:sz w:val="16"/>
      <w:szCs w:val="24"/>
    </w:rPr>
  </w:style>
  <w:style w:type="character" w:customStyle="1" w:styleId="OrangeAddressBlock">
    <w:name w:val="Orange Address Block"/>
    <w:uiPriority w:val="99"/>
    <w:rsid w:val="00CB1498"/>
    <w:rPr>
      <w:rFonts w:ascii="Lucida Sans" w:hAnsi="Lucida Sans" w:cs="Times New Roman"/>
      <w:b/>
      <w:color w:val="E05206"/>
      <w:sz w:val="17"/>
    </w:rPr>
  </w:style>
  <w:style w:type="paragraph" w:customStyle="1" w:styleId="SchemeName">
    <w:name w:val="Scheme Name"/>
    <w:uiPriority w:val="99"/>
    <w:rsid w:val="00CB1498"/>
    <w:pPr>
      <w:framePr w:hSpace="567" w:wrap="around" w:vAnchor="page" w:hAnchor="page" w:x="8790" w:y="2893"/>
      <w:spacing w:line="240" w:lineRule="atLeast"/>
      <w:suppressOverlap/>
    </w:pPr>
    <w:rPr>
      <w:rFonts w:ascii="Lucida Sans" w:eastAsia="Times New Roman" w:hAnsi="Lucida Sans"/>
      <w:b/>
      <w:color w:val="E05206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CB1498"/>
    <w:pPr>
      <w:tabs>
        <w:tab w:val="center" w:pos="4513"/>
        <w:tab w:val="right" w:pos="9026"/>
      </w:tabs>
    </w:pPr>
    <w:rPr>
      <w:rFonts w:eastAsia="Calibri"/>
      <w:sz w:val="24"/>
      <w:lang w:val="x-none"/>
    </w:rPr>
  </w:style>
  <w:style w:type="character" w:customStyle="1" w:styleId="HeaderChar">
    <w:name w:val="Header Char"/>
    <w:link w:val="Header"/>
    <w:uiPriority w:val="99"/>
    <w:semiHidden/>
    <w:locked/>
    <w:rsid w:val="00CB1498"/>
    <w:rPr>
      <w:rFonts w:ascii="Lucida Sans" w:hAnsi="Lucida Sans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CB1498"/>
    <w:pPr>
      <w:tabs>
        <w:tab w:val="center" w:pos="4513"/>
        <w:tab w:val="right" w:pos="9026"/>
      </w:tabs>
    </w:pPr>
    <w:rPr>
      <w:rFonts w:eastAsia="Calibri"/>
      <w:sz w:val="24"/>
      <w:lang w:val="x-none"/>
    </w:rPr>
  </w:style>
  <w:style w:type="character" w:customStyle="1" w:styleId="FooterChar">
    <w:name w:val="Footer Char"/>
    <w:link w:val="Footer"/>
    <w:uiPriority w:val="99"/>
    <w:semiHidden/>
    <w:locked/>
    <w:rsid w:val="00CB1498"/>
    <w:rPr>
      <w:rFonts w:ascii="Lucida Sans" w:hAnsi="Lucida Sans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8F67E5"/>
    <w:rPr>
      <w:rFonts w:ascii="Tahoma" w:eastAsia="Calibri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locked/>
    <w:rsid w:val="008F67E5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uiPriority w:val="99"/>
    <w:unhideWhenUsed/>
    <w:rsid w:val="00BA08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g"/><Relationship Id="rId2" Type="http://schemas.openxmlformats.org/officeDocument/2006/relationships/hyperlink" Target="http://www.morganfoundation.co.uk/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.Bowes\Documents\HSadmin\Letterhead%20with%20Logos%20Sept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with Logos Sept 2016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Bowes</dc:creator>
  <cp:keywords/>
  <cp:lastModifiedBy>Pam Bowes</cp:lastModifiedBy>
  <cp:revision>2</cp:revision>
  <cp:lastPrinted>2017-06-13T08:49:00Z</cp:lastPrinted>
  <dcterms:created xsi:type="dcterms:W3CDTF">2018-09-26T07:55:00Z</dcterms:created>
  <dcterms:modified xsi:type="dcterms:W3CDTF">2018-09-26T07:55:00Z</dcterms:modified>
</cp:coreProperties>
</file>